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284" w:rsidRDefault="00667284" w:rsidP="005A281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1018339</wp:posOffset>
            </wp:positionV>
            <wp:extent cx="6645910" cy="4471346"/>
            <wp:effectExtent l="0" t="0" r="2540" b="5715"/>
            <wp:wrapSquare wrapText="bothSides"/>
            <wp:docPr id="4" name="Picture 4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5967061</wp:posOffset>
            </wp:positionH>
            <wp:positionV relativeFrom="paragraph">
              <wp:posOffset>501</wp:posOffset>
            </wp:positionV>
            <wp:extent cx="767080" cy="558800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233813</wp:posOffset>
            </wp:positionH>
            <wp:positionV relativeFrom="paragraph">
              <wp:posOffset>19418</wp:posOffset>
            </wp:positionV>
            <wp:extent cx="5754370" cy="75819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284" w:rsidRDefault="00667284" w:rsidP="005A2810">
      <w:pPr>
        <w:rPr>
          <w:noProof/>
          <w:lang w:eastAsia="en-GB"/>
        </w:rPr>
      </w:pPr>
    </w:p>
    <w:p w:rsidR="00667284" w:rsidRDefault="00667284" w:rsidP="005A2810">
      <w:pPr>
        <w:rPr>
          <w:noProof/>
          <w:lang w:eastAsia="en-GB"/>
        </w:rPr>
      </w:pPr>
    </w:p>
    <w:p w:rsidR="00667284" w:rsidRPr="00667284" w:rsidRDefault="00667284" w:rsidP="00667284">
      <w:pPr>
        <w:jc w:val="center"/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t>‘The Mad Hatter’</w:t>
      </w:r>
    </w:p>
    <w:p w:rsidR="00667284" w:rsidRPr="00667284" w:rsidRDefault="00667284" w:rsidP="00667284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Cs w:val="22"/>
          <w:u w:val="single"/>
        </w:rPr>
      </w:pPr>
      <w:r w:rsidRPr="00667284">
        <w:rPr>
          <w:rFonts w:ascii="Comic Sans MS" w:hAnsi="Comic Sans MS"/>
          <w:szCs w:val="22"/>
          <w:u w:val="single"/>
        </w:rPr>
        <w:t>Can you write a character description of the Mad Hatter?</w:t>
      </w:r>
    </w:p>
    <w:p w:rsidR="00667284" w:rsidRDefault="00667284" w:rsidP="00667284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Story Starter!</w:t>
      </w:r>
    </w:p>
    <w:p w:rsidR="00667284" w:rsidRDefault="00667284" w:rsidP="00667284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Cs w:val="22"/>
        </w:rPr>
      </w:pPr>
      <w:r w:rsidRPr="00667284">
        <w:rPr>
          <w:rFonts w:ascii="Comic Sans MS" w:hAnsi="Comic Sans MS"/>
          <w:szCs w:val="22"/>
        </w:rPr>
        <w:t>He was a most peculiar looking chap…</w:t>
      </w:r>
    </w:p>
    <w:p w:rsid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</w:p>
    <w:p w:rsidR="00667284" w:rsidRP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  <w:u w:val="single"/>
        </w:rPr>
      </w:pPr>
      <w:r w:rsidRPr="00667284">
        <w:rPr>
          <w:rFonts w:ascii="Comic Sans MS" w:hAnsi="Comic Sans MS"/>
          <w:szCs w:val="22"/>
          <w:u w:val="single"/>
        </w:rPr>
        <w:t>Key Questions to think about</w:t>
      </w:r>
    </w:p>
    <w:p w:rsid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Who is the Mad Hatter?</w:t>
      </w:r>
    </w:p>
    <w:p w:rsidR="00667284" w:rsidRP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  <w:r w:rsidRPr="00667284">
        <w:rPr>
          <w:rFonts w:ascii="Comic Sans MS" w:hAnsi="Comic Sans MS"/>
          <w:szCs w:val="22"/>
        </w:rPr>
        <w:t xml:space="preserve">Which book is the Mad Hatter a character </w:t>
      </w:r>
      <w:proofErr w:type="gramStart"/>
      <w:r w:rsidRPr="00667284">
        <w:rPr>
          <w:rFonts w:ascii="Comic Sans MS" w:hAnsi="Comic Sans MS"/>
          <w:szCs w:val="22"/>
        </w:rPr>
        <w:t>from</w:t>
      </w:r>
      <w:proofErr w:type="gramEnd"/>
      <w:r w:rsidRPr="00667284">
        <w:rPr>
          <w:rFonts w:ascii="Comic Sans MS" w:hAnsi="Comic Sans MS"/>
          <w:szCs w:val="22"/>
        </w:rPr>
        <w:t>?</w:t>
      </w:r>
    </w:p>
    <w:p w:rsidR="00667284" w:rsidRP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  <w:r w:rsidRPr="00667284">
        <w:rPr>
          <w:rFonts w:ascii="Comic Sans MS" w:hAnsi="Comic Sans MS"/>
          <w:szCs w:val="22"/>
        </w:rPr>
        <w:t>Which other characters from the book do you know</w:t>
      </w:r>
      <w:r>
        <w:rPr>
          <w:rFonts w:ascii="Comic Sans MS" w:hAnsi="Comic Sans MS"/>
          <w:szCs w:val="22"/>
        </w:rPr>
        <w:t>/can describe</w:t>
      </w:r>
      <w:r w:rsidRPr="00667284">
        <w:rPr>
          <w:rFonts w:ascii="Comic Sans MS" w:hAnsi="Comic Sans MS"/>
          <w:szCs w:val="22"/>
        </w:rPr>
        <w:t>?</w:t>
      </w:r>
    </w:p>
    <w:p w:rsidR="00022EDE" w:rsidRPr="00667284" w:rsidRDefault="00667284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  <w:r w:rsidRPr="00667284">
        <w:rPr>
          <w:rFonts w:ascii="Comic Sans MS" w:hAnsi="Comic Sans MS"/>
          <w:szCs w:val="22"/>
        </w:rPr>
        <w:t>What mig</w:t>
      </w:r>
      <w:r>
        <w:rPr>
          <w:rFonts w:ascii="Comic Sans MS" w:hAnsi="Comic Sans MS"/>
          <w:szCs w:val="22"/>
        </w:rPr>
        <w:t>ht the Mad Hatter be looking at?</w:t>
      </w:r>
      <w:bookmarkStart w:id="0" w:name="_GoBack"/>
      <w:bookmarkEnd w:id="0"/>
    </w:p>
    <w:sectPr w:rsidR="00022EDE" w:rsidRPr="00667284" w:rsidSect="00667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C23"/>
    <w:multiLevelType w:val="multilevel"/>
    <w:tmpl w:val="38FC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B381F"/>
    <w:multiLevelType w:val="hybridMultilevel"/>
    <w:tmpl w:val="77A45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5010E"/>
    <w:multiLevelType w:val="multilevel"/>
    <w:tmpl w:val="2562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7E5FB7"/>
    <w:multiLevelType w:val="hybridMultilevel"/>
    <w:tmpl w:val="7766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0B702B"/>
    <w:rsid w:val="00184641"/>
    <w:rsid w:val="001946F1"/>
    <w:rsid w:val="001D6542"/>
    <w:rsid w:val="003B752C"/>
    <w:rsid w:val="004F349E"/>
    <w:rsid w:val="005A2810"/>
    <w:rsid w:val="00667284"/>
    <w:rsid w:val="00921797"/>
    <w:rsid w:val="00971DE1"/>
    <w:rsid w:val="00AC5E53"/>
    <w:rsid w:val="00B3250E"/>
    <w:rsid w:val="00CE6047"/>
    <w:rsid w:val="00CF6105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40319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C5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5E5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E5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BE400B23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2020-05-15T09:48:00Z</dcterms:created>
  <dcterms:modified xsi:type="dcterms:W3CDTF">2020-05-15T09:48:00Z</dcterms:modified>
</cp:coreProperties>
</file>